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FD0D" w14:textId="401D33AA" w:rsidR="000124AE" w:rsidRPr="00B03648" w:rsidRDefault="002C1D3A">
      <w:pPr>
        <w:rPr>
          <w:rFonts w:cstheme="minorHAnsi"/>
          <w:b/>
          <w:bCs/>
          <w:color w:val="FF0000"/>
        </w:rPr>
      </w:pPr>
      <w:r w:rsidRPr="00B03648">
        <w:rPr>
          <w:rFonts w:cstheme="minorHAnsi"/>
          <w:b/>
          <w:bCs/>
          <w:color w:val="FF0000"/>
        </w:rPr>
        <w:t>CHAIR OF TRUSTEES – KESWICK MUSEUM</w:t>
      </w:r>
    </w:p>
    <w:p w14:paraId="108EE172" w14:textId="77777777" w:rsidR="001E289A" w:rsidRPr="00B03648" w:rsidRDefault="001E289A" w:rsidP="003B6A02">
      <w:pPr>
        <w:spacing w:after="0"/>
        <w:rPr>
          <w:rFonts w:cstheme="minorHAnsi"/>
          <w:b/>
          <w:bCs/>
        </w:rPr>
      </w:pPr>
      <w:r w:rsidRPr="00B03648">
        <w:rPr>
          <w:rFonts w:cstheme="minorHAnsi"/>
          <w:b/>
          <w:bCs/>
        </w:rPr>
        <w:t>An opportunity to help shape the future of an independent museum at the heart of Keswick</w:t>
      </w:r>
    </w:p>
    <w:p w14:paraId="16E9B20F" w14:textId="59CC62EF" w:rsidR="00540DB7" w:rsidRDefault="003B018A" w:rsidP="003B6A02">
      <w:pPr>
        <w:spacing w:after="0"/>
        <w:rPr>
          <w:rFonts w:cstheme="minorHAnsi"/>
        </w:rPr>
      </w:pPr>
      <w:r w:rsidRPr="00B03648">
        <w:rPr>
          <w:rFonts w:cstheme="minorHAnsi"/>
          <w:b/>
          <w:bCs/>
        </w:rPr>
        <w:t>Location:</w:t>
      </w:r>
      <w:r w:rsidRPr="00B03648">
        <w:rPr>
          <w:rFonts w:cstheme="minorHAnsi"/>
        </w:rPr>
        <w:t xml:space="preserve"> </w:t>
      </w:r>
      <w:r w:rsidR="00D42D6F" w:rsidRPr="00B03648">
        <w:rPr>
          <w:rFonts w:cstheme="minorHAnsi"/>
        </w:rPr>
        <w:tab/>
      </w:r>
      <w:r w:rsidRPr="00B03648">
        <w:rPr>
          <w:rFonts w:cstheme="minorHAnsi"/>
        </w:rPr>
        <w:t>Keswick</w:t>
      </w:r>
      <w:r w:rsidR="007B4432" w:rsidRPr="00B03648">
        <w:rPr>
          <w:rFonts w:cstheme="minorHAnsi"/>
        </w:rPr>
        <w:t xml:space="preserve"> </w:t>
      </w:r>
      <w:r w:rsidRPr="00B03648">
        <w:rPr>
          <w:rFonts w:cstheme="minorHAnsi"/>
        </w:rPr>
        <w:t>/ Online</w:t>
      </w:r>
    </w:p>
    <w:p w14:paraId="79C744CE" w14:textId="2F7D47AC" w:rsidR="003A30AA" w:rsidRPr="00CC2420" w:rsidRDefault="003A30AA" w:rsidP="003A30AA">
      <w:pPr>
        <w:spacing w:after="0" w:line="240" w:lineRule="auto"/>
        <w:rPr>
          <w:rFonts w:eastAsia="Times New Roman" w:cstheme="minorHAnsi"/>
          <w:bCs/>
          <w:color w:val="000000"/>
        </w:rPr>
      </w:pPr>
      <w:r w:rsidRPr="00CC2420">
        <w:rPr>
          <w:rFonts w:eastAsia="Times New Roman" w:cstheme="minorHAnsi"/>
          <w:b/>
          <w:color w:val="000000"/>
        </w:rPr>
        <w:t>Role:</w:t>
      </w:r>
      <w:r w:rsidRPr="00CC2420">
        <w:rPr>
          <w:rFonts w:eastAsia="Times New Roman" w:cstheme="minorHAnsi"/>
          <w:bCs/>
          <w:color w:val="000000"/>
        </w:rPr>
        <w:t xml:space="preserve"> </w:t>
      </w:r>
      <w:r w:rsidRPr="00CC2420">
        <w:rPr>
          <w:rFonts w:eastAsia="Times New Roman" w:cstheme="minorHAnsi"/>
          <w:bCs/>
          <w:color w:val="000000"/>
        </w:rPr>
        <w:tab/>
      </w:r>
      <w:r w:rsidRPr="00CC2420">
        <w:rPr>
          <w:rFonts w:eastAsia="Times New Roman" w:cstheme="minorHAnsi"/>
          <w:bCs/>
          <w:color w:val="000000"/>
        </w:rPr>
        <w:tab/>
        <w:t>Voluntary Trustee</w:t>
      </w:r>
      <w:r w:rsidR="00A14B47">
        <w:rPr>
          <w:rFonts w:eastAsia="Times New Roman" w:cstheme="minorHAnsi"/>
          <w:bCs/>
          <w:color w:val="000000"/>
        </w:rPr>
        <w:t>,</w:t>
      </w:r>
      <w:r w:rsidR="00A14B47" w:rsidRPr="00A14B47">
        <w:rPr>
          <w:rFonts w:cstheme="minorHAnsi"/>
        </w:rPr>
        <w:t xml:space="preserve"> </w:t>
      </w:r>
      <w:r w:rsidR="00A14B47">
        <w:rPr>
          <w:rFonts w:cstheme="minorHAnsi"/>
        </w:rPr>
        <w:t>(</w:t>
      </w:r>
      <w:r w:rsidR="00A14B47" w:rsidRPr="00B03648">
        <w:rPr>
          <w:rFonts w:cstheme="minorHAnsi"/>
        </w:rPr>
        <w:t>unpaid, reasonable expenses covered</w:t>
      </w:r>
      <w:r w:rsidR="00A14B47">
        <w:rPr>
          <w:rFonts w:cstheme="minorHAnsi"/>
        </w:rPr>
        <w:t>)</w:t>
      </w:r>
      <w:r w:rsidRPr="00CC2420">
        <w:rPr>
          <w:rFonts w:eastAsia="Times New Roman" w:cstheme="minorHAnsi"/>
          <w:bCs/>
          <w:color w:val="000000"/>
        </w:rPr>
        <w:br/>
      </w:r>
      <w:r w:rsidRPr="00CC2420">
        <w:rPr>
          <w:rFonts w:eastAsia="Times New Roman" w:cstheme="minorHAnsi"/>
          <w:b/>
          <w:color w:val="000000"/>
        </w:rPr>
        <w:t>Term:</w:t>
      </w:r>
      <w:r w:rsidRPr="00CC2420">
        <w:rPr>
          <w:rFonts w:eastAsia="Times New Roman" w:cstheme="minorHAnsi"/>
          <w:bCs/>
          <w:color w:val="000000"/>
        </w:rPr>
        <w:t xml:space="preserve"> </w:t>
      </w:r>
      <w:r w:rsidRPr="00CC2420">
        <w:rPr>
          <w:rFonts w:eastAsia="Times New Roman" w:cstheme="minorHAnsi"/>
          <w:bCs/>
          <w:color w:val="000000"/>
        </w:rPr>
        <w:tab/>
      </w:r>
      <w:r w:rsidRPr="00CC2420">
        <w:rPr>
          <w:rFonts w:eastAsia="Times New Roman" w:cstheme="minorHAnsi"/>
          <w:bCs/>
          <w:color w:val="000000"/>
        </w:rPr>
        <w:tab/>
      </w:r>
      <w:r w:rsidR="00217C7E">
        <w:rPr>
          <w:rFonts w:eastAsia="Times New Roman" w:cstheme="minorHAnsi"/>
          <w:bCs/>
          <w:color w:val="000000"/>
        </w:rPr>
        <w:t>Four</w:t>
      </w:r>
      <w:r w:rsidRPr="00CC2420">
        <w:rPr>
          <w:rFonts w:eastAsia="Times New Roman" w:cstheme="minorHAnsi"/>
          <w:bCs/>
          <w:color w:val="000000"/>
        </w:rPr>
        <w:t xml:space="preserve"> years, renewable once</w:t>
      </w:r>
    </w:p>
    <w:p w14:paraId="1A79499F" w14:textId="73D89E23" w:rsidR="003B018A" w:rsidRPr="00B03648" w:rsidRDefault="003B018A" w:rsidP="003B6A02">
      <w:pPr>
        <w:spacing w:after="0"/>
        <w:rPr>
          <w:rFonts w:cstheme="minorHAnsi"/>
        </w:rPr>
      </w:pPr>
      <w:r w:rsidRPr="00B03648">
        <w:rPr>
          <w:rFonts w:cstheme="minorHAnsi"/>
          <w:b/>
          <w:bCs/>
        </w:rPr>
        <w:t xml:space="preserve">Commitment: </w:t>
      </w:r>
      <w:r w:rsidR="00FC4AF4" w:rsidRPr="00B03648">
        <w:rPr>
          <w:rFonts w:cstheme="minorHAnsi"/>
          <w:b/>
          <w:bCs/>
        </w:rPr>
        <w:tab/>
      </w:r>
      <w:r w:rsidR="00357F5D" w:rsidRPr="00B03648">
        <w:rPr>
          <w:rFonts w:cstheme="minorHAnsi"/>
        </w:rPr>
        <w:t xml:space="preserve">Approximately </w:t>
      </w:r>
      <w:r w:rsidR="00A77341" w:rsidRPr="00B03648">
        <w:rPr>
          <w:rFonts w:cstheme="minorHAnsi"/>
        </w:rPr>
        <w:t>6-8</w:t>
      </w:r>
      <w:r w:rsidR="00357F5D" w:rsidRPr="00B03648">
        <w:rPr>
          <w:rFonts w:cstheme="minorHAnsi"/>
        </w:rPr>
        <w:t xml:space="preserve"> hours per month in addition to five Board meetings a year, a full-day annual away day and </w:t>
      </w:r>
      <w:r w:rsidR="0061187E" w:rsidRPr="00B03648">
        <w:rPr>
          <w:rFonts w:cstheme="minorHAnsi"/>
        </w:rPr>
        <w:t>monthly</w:t>
      </w:r>
      <w:r w:rsidR="00357F5D" w:rsidRPr="00B03648">
        <w:rPr>
          <w:rFonts w:cstheme="minorHAnsi"/>
        </w:rPr>
        <w:t xml:space="preserve"> meetings with the Museum Manager and staff as required.</w:t>
      </w:r>
    </w:p>
    <w:p w14:paraId="44D5619F" w14:textId="77777777" w:rsidR="005F49DB" w:rsidRPr="00B03648" w:rsidRDefault="005F49DB" w:rsidP="005F49DB">
      <w:pPr>
        <w:spacing w:after="0"/>
        <w:rPr>
          <w:rFonts w:cstheme="minorHAnsi"/>
        </w:rPr>
      </w:pPr>
    </w:p>
    <w:p w14:paraId="0F928FD1" w14:textId="47E66122" w:rsidR="00EC5EFF" w:rsidRPr="00B03648" w:rsidRDefault="005F49DB" w:rsidP="00E22519">
      <w:pPr>
        <w:rPr>
          <w:rFonts w:cstheme="minorHAnsi"/>
          <w:b/>
          <w:bCs/>
        </w:rPr>
      </w:pPr>
      <w:r w:rsidRPr="00B03648">
        <w:rPr>
          <w:rFonts w:cstheme="minorHAnsi"/>
          <w:b/>
          <w:bCs/>
        </w:rPr>
        <w:t>About the Role</w:t>
      </w:r>
    </w:p>
    <w:p w14:paraId="15681C82" w14:textId="48B3A6EC" w:rsidR="00E81974" w:rsidRPr="00B03648" w:rsidRDefault="003B018A" w:rsidP="00E81974">
      <w:pPr>
        <w:rPr>
          <w:rFonts w:cstheme="minorHAnsi"/>
          <w:b/>
          <w:bCs/>
        </w:rPr>
      </w:pPr>
      <w:r w:rsidRPr="00B03648">
        <w:rPr>
          <w:rFonts w:cstheme="minorHAnsi"/>
        </w:rPr>
        <w:t xml:space="preserve">Keswick Museum is a vibrant independent museum dedicated to preserving and sharing our town and </w:t>
      </w:r>
      <w:r w:rsidR="00945029" w:rsidRPr="00B03648">
        <w:rPr>
          <w:rFonts w:cstheme="minorHAnsi"/>
        </w:rPr>
        <w:t xml:space="preserve">its </w:t>
      </w:r>
      <w:r w:rsidRPr="00B03648">
        <w:rPr>
          <w:rFonts w:cstheme="minorHAnsi"/>
        </w:rPr>
        <w:t>surrounding parishes rich history and culture. As an independent charity, we rely entirely on our dedicated team, visitors, and donors to keep our doors open and our stories alive.</w:t>
      </w:r>
      <w:r w:rsidRPr="00B03648">
        <w:rPr>
          <w:rFonts w:cstheme="minorHAnsi"/>
          <w:b/>
          <w:bCs/>
        </w:rPr>
        <w:t> </w:t>
      </w:r>
    </w:p>
    <w:p w14:paraId="03BB861A" w14:textId="1772C138" w:rsidR="00E81974" w:rsidRPr="00B03648" w:rsidRDefault="00E81974" w:rsidP="00E81974">
      <w:pPr>
        <w:rPr>
          <w:rFonts w:cstheme="minorHAnsi"/>
        </w:rPr>
      </w:pPr>
      <w:r w:rsidRPr="00B03648">
        <w:rPr>
          <w:rFonts w:cstheme="minorHAnsi"/>
          <w:b/>
          <w:bCs/>
        </w:rPr>
        <w:t>We are now entering an exciting new chapter</w:t>
      </w:r>
      <w:r w:rsidR="008922B2" w:rsidRPr="00B03648">
        <w:rPr>
          <w:rFonts w:cstheme="minorHAnsi"/>
          <w:b/>
          <w:bCs/>
        </w:rPr>
        <w:t xml:space="preserve"> and</w:t>
      </w:r>
      <w:r w:rsidRPr="00B03648">
        <w:rPr>
          <w:rFonts w:cstheme="minorHAnsi"/>
          <w:b/>
          <w:bCs/>
        </w:rPr>
        <w:t xml:space="preserve"> are actively developing our visitor offer, with the ambition of growing our audience and increasing </w:t>
      </w:r>
      <w:r w:rsidR="00815BB4" w:rsidRPr="00B03648">
        <w:rPr>
          <w:rFonts w:cstheme="minorHAnsi"/>
          <w:b/>
          <w:bCs/>
        </w:rPr>
        <w:t>sustainable</w:t>
      </w:r>
      <w:r w:rsidRPr="00B03648">
        <w:rPr>
          <w:rFonts w:cstheme="minorHAnsi"/>
          <w:b/>
          <w:bCs/>
        </w:rPr>
        <w:t xml:space="preserve"> income, while continuing to build on the museum's important role within the local community.</w:t>
      </w:r>
    </w:p>
    <w:p w14:paraId="4C1440A0" w14:textId="77777777" w:rsidR="00E81974" w:rsidRPr="00B03648" w:rsidRDefault="00E81974" w:rsidP="00E81974">
      <w:pPr>
        <w:rPr>
          <w:rFonts w:cstheme="minorHAnsi"/>
        </w:rPr>
      </w:pPr>
      <w:r w:rsidRPr="00B03648">
        <w:rPr>
          <w:rFonts w:cstheme="minorHAnsi"/>
        </w:rPr>
        <w:t xml:space="preserve">We are looking for an inspirational </w:t>
      </w:r>
      <w:r w:rsidRPr="00B03648">
        <w:rPr>
          <w:rFonts w:cstheme="minorHAnsi"/>
          <w:b/>
          <w:bCs/>
        </w:rPr>
        <w:t>Chair of Trustees</w:t>
      </w:r>
      <w:r w:rsidRPr="00B03648">
        <w:rPr>
          <w:rFonts w:cstheme="minorHAnsi"/>
        </w:rPr>
        <w:t xml:space="preserve"> to lead our Board and help shape this next stage of the museum's development.</w:t>
      </w:r>
    </w:p>
    <w:p w14:paraId="2D215C40" w14:textId="0738695E" w:rsidR="008D64BA" w:rsidRPr="00B03648" w:rsidRDefault="008D64BA" w:rsidP="003B018A">
      <w:pPr>
        <w:rPr>
          <w:rFonts w:cstheme="minorHAnsi"/>
        </w:rPr>
      </w:pPr>
      <w:r w:rsidRPr="00B03648">
        <w:rPr>
          <w:rFonts w:cstheme="minorHAnsi"/>
        </w:rPr>
        <w:t>This is an opportunity for someone who can combine strategic thinking and good governance with enthusiasm, curiosity and a genuine interest in Keswick and its communities.</w:t>
      </w:r>
      <w:r w:rsidR="00E22B8D">
        <w:rPr>
          <w:rFonts w:cstheme="minorHAnsi"/>
        </w:rPr>
        <w:t xml:space="preserve"> </w:t>
      </w:r>
      <w:r w:rsidR="00D37C34">
        <w:rPr>
          <w:rFonts w:cstheme="minorHAnsi"/>
        </w:rPr>
        <w:t xml:space="preserve">You do not need to live in </w:t>
      </w:r>
      <w:proofErr w:type="gramStart"/>
      <w:r w:rsidR="00D37C34">
        <w:rPr>
          <w:rFonts w:cstheme="minorHAnsi"/>
        </w:rPr>
        <w:t>Keswick</w:t>
      </w:r>
      <w:proofErr w:type="gramEnd"/>
      <w:r w:rsidR="00D37C34">
        <w:rPr>
          <w:rFonts w:cstheme="minorHAnsi"/>
        </w:rPr>
        <w:t xml:space="preserve"> but it would be helpful if you were within travelling distance.</w:t>
      </w:r>
    </w:p>
    <w:p w14:paraId="776442E4" w14:textId="32117653" w:rsidR="003B018A" w:rsidRPr="00B03648" w:rsidRDefault="00316CEC" w:rsidP="00383717">
      <w:pPr>
        <w:spacing w:after="0"/>
        <w:rPr>
          <w:rFonts w:cstheme="minorHAnsi"/>
          <w:b/>
          <w:bCs/>
        </w:rPr>
      </w:pPr>
      <w:r w:rsidRPr="00B03648">
        <w:rPr>
          <w:rFonts w:cstheme="minorHAnsi"/>
          <w:b/>
          <w:bCs/>
        </w:rPr>
        <w:t>As Chair</w:t>
      </w:r>
      <w:r w:rsidR="003B018A" w:rsidRPr="00B03648">
        <w:rPr>
          <w:rFonts w:cstheme="minorHAnsi"/>
          <w:b/>
          <w:bCs/>
        </w:rPr>
        <w:t xml:space="preserve"> you will: </w:t>
      </w:r>
    </w:p>
    <w:p w14:paraId="742AB649" w14:textId="77777777" w:rsidR="001B6B06" w:rsidRPr="00B03648" w:rsidRDefault="00A67914" w:rsidP="001B6B06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 xml:space="preserve">Provide effective and supportive leadership to the Board of Trustees, helping it </w:t>
      </w:r>
      <w:proofErr w:type="gramStart"/>
      <w:r w:rsidRPr="00B03648">
        <w:rPr>
          <w:rFonts w:cstheme="minorHAnsi"/>
        </w:rPr>
        <w:t>work</w:t>
      </w:r>
      <w:proofErr w:type="gramEnd"/>
      <w:r w:rsidRPr="00B03648">
        <w:rPr>
          <w:rFonts w:cstheme="minorHAnsi"/>
        </w:rPr>
        <w:t xml:space="preserve"> collectively and strategically.</w:t>
      </w:r>
    </w:p>
    <w:p w14:paraId="44919DE1" w14:textId="77777777" w:rsidR="001B6B06" w:rsidRPr="00B03648" w:rsidRDefault="00A67914" w:rsidP="001B6B06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Work constructively with the Museum Manager, providing appropriate support, challenge and oversight while respecting the distinction between governance and day-to-day management.</w:t>
      </w:r>
    </w:p>
    <w:p w14:paraId="2D364037" w14:textId="77777777" w:rsidR="001B6B06" w:rsidRPr="00B03648" w:rsidRDefault="00A67914" w:rsidP="001B6B06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Help the Board develop and deliver a sustainable future for the museum.</w:t>
      </w:r>
    </w:p>
    <w:p w14:paraId="74AE8669" w14:textId="77777777" w:rsidR="00E51635" w:rsidRPr="00B03648" w:rsidRDefault="00A67914" w:rsidP="001B6B06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Ensure strong financial oversight and good governance, including compliance with charity law and regulatory requirements.</w:t>
      </w:r>
    </w:p>
    <w:p w14:paraId="00F79FF8" w14:textId="77777777" w:rsidR="00E51635" w:rsidRPr="00B03648" w:rsidRDefault="00A67914" w:rsidP="00E5163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Help develop the museum's fundraising and income-generating opportunities by building relationships and opening doors where appropriate.</w:t>
      </w:r>
    </w:p>
    <w:p w14:paraId="62B2E2B9" w14:textId="77777777" w:rsidR="00E51635" w:rsidRPr="00B03648" w:rsidRDefault="00A67914" w:rsidP="00E5163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Act as an enthusiastic ambassador for Keswick Museum within the local community, the heritage sector and beyond.</w:t>
      </w:r>
    </w:p>
    <w:p w14:paraId="48005E54" w14:textId="52E2D284" w:rsidR="00D32A3E" w:rsidRPr="00B03648" w:rsidRDefault="00A67914" w:rsidP="00E5163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B03648">
        <w:rPr>
          <w:rFonts w:cstheme="minorHAnsi"/>
        </w:rPr>
        <w:t>Encourage an inclusive, collaborative and forward-looking approach across the Board and the wider organisation.</w:t>
      </w:r>
    </w:p>
    <w:p w14:paraId="027D2348" w14:textId="77777777" w:rsidR="00477184" w:rsidRPr="00B03648" w:rsidRDefault="00477184" w:rsidP="00C3411C">
      <w:pPr>
        <w:pStyle w:val="ListParagraph"/>
        <w:spacing w:after="0"/>
        <w:rPr>
          <w:rFonts w:cstheme="minorHAnsi"/>
        </w:rPr>
      </w:pPr>
    </w:p>
    <w:p w14:paraId="167DE116" w14:textId="77777777" w:rsidR="003B018A" w:rsidRPr="00B03648" w:rsidRDefault="003B018A" w:rsidP="00383717">
      <w:pPr>
        <w:spacing w:after="0"/>
        <w:rPr>
          <w:rFonts w:cstheme="minorHAnsi"/>
          <w:b/>
          <w:bCs/>
        </w:rPr>
      </w:pPr>
      <w:r w:rsidRPr="00B03648">
        <w:rPr>
          <w:rFonts w:cstheme="minorHAnsi"/>
          <w:b/>
          <w:bCs/>
        </w:rPr>
        <w:t>What we are looking for: </w:t>
      </w:r>
    </w:p>
    <w:p w14:paraId="7FF566B1" w14:textId="77777777" w:rsidR="00C476AB" w:rsidRPr="00B03648" w:rsidRDefault="00C476AB" w:rsidP="00C476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t>Proven leadership experience at a senior or Board level.</w:t>
      </w:r>
    </w:p>
    <w:p w14:paraId="2E3D5B22" w14:textId="77777777" w:rsidR="00C476AB" w:rsidRPr="00B03648" w:rsidRDefault="00C476AB" w:rsidP="00C476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t>The ability to think strategically, make sound judgements and help others work towards a shared vision.</w:t>
      </w:r>
    </w:p>
    <w:p w14:paraId="19E223F5" w14:textId="6148B4BF" w:rsidR="001A2B8E" w:rsidRPr="00B03648" w:rsidRDefault="00455E1A" w:rsidP="00C476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t>Experience of developing an organisation, growing audiences or customers, generating income</w:t>
      </w:r>
      <w:r w:rsidR="00A71F86" w:rsidRPr="00B03648">
        <w:rPr>
          <w:rFonts w:cstheme="minorHAnsi"/>
        </w:rPr>
        <w:t xml:space="preserve"> and</w:t>
      </w:r>
      <w:r w:rsidRPr="00B03648">
        <w:rPr>
          <w:rFonts w:cstheme="minorHAnsi"/>
        </w:rPr>
        <w:t xml:space="preserve"> developing partnerships would be particularly valuable.</w:t>
      </w:r>
    </w:p>
    <w:p w14:paraId="040A81A8" w14:textId="224A5D18" w:rsidR="00C476AB" w:rsidRPr="00B03648" w:rsidRDefault="00C476AB" w:rsidP="00C476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lastRenderedPageBreak/>
        <w:t>Excellent communication and interpersonal skills, with the ability to listen, encourage, challenge and bring people together.</w:t>
      </w:r>
    </w:p>
    <w:p w14:paraId="7890BFD4" w14:textId="527DFF3A" w:rsidR="00C476AB" w:rsidRPr="00B03648" w:rsidRDefault="00C476AB" w:rsidP="00C476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t>An enthusiasm for Keswick</w:t>
      </w:r>
      <w:r w:rsidR="002F57B3" w:rsidRPr="00B03648">
        <w:rPr>
          <w:rFonts w:cstheme="minorHAnsi"/>
        </w:rPr>
        <w:t xml:space="preserve"> and the surrounding area</w:t>
      </w:r>
      <w:r w:rsidRPr="00B03648">
        <w:rPr>
          <w:rFonts w:cstheme="minorHAnsi"/>
        </w:rPr>
        <w:t>, its heritage and its communities, and a belief in the contribution an independent museum can make to the town's future.</w:t>
      </w:r>
    </w:p>
    <w:p w14:paraId="367F1650" w14:textId="65142012" w:rsidR="00B0520A" w:rsidRPr="00B03648" w:rsidRDefault="00C476AB" w:rsidP="00B0520A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03648">
        <w:rPr>
          <w:rFonts w:cstheme="minorHAnsi"/>
        </w:rPr>
        <w:t>A collaborative approach and the time and commitment to engage positively with fellow Trustees and the Museum Manager.</w:t>
      </w:r>
    </w:p>
    <w:p w14:paraId="5840E809" w14:textId="77777777" w:rsidR="00B0520A" w:rsidRPr="00B03648" w:rsidRDefault="00B0520A" w:rsidP="00B0520A">
      <w:pPr>
        <w:pStyle w:val="ListParagraph"/>
        <w:spacing w:after="0"/>
        <w:rPr>
          <w:rFonts w:cstheme="minorHAnsi"/>
        </w:rPr>
      </w:pPr>
    </w:p>
    <w:p w14:paraId="06758A36" w14:textId="7EBF1011" w:rsidR="00B0520A" w:rsidRPr="00B03648" w:rsidRDefault="00B0520A" w:rsidP="00B0520A">
      <w:pPr>
        <w:spacing w:after="0"/>
        <w:rPr>
          <w:rFonts w:cstheme="minorHAnsi"/>
        </w:rPr>
      </w:pPr>
      <w:r w:rsidRPr="00B03648">
        <w:rPr>
          <w:rFonts w:cstheme="minorHAnsi"/>
          <w:b/>
          <w:bCs/>
        </w:rPr>
        <w:t xml:space="preserve">Previous experience of working in a museum or heritage organisation is </w:t>
      </w:r>
      <w:proofErr w:type="gramStart"/>
      <w:r w:rsidRPr="00B03648">
        <w:rPr>
          <w:rFonts w:cstheme="minorHAnsi"/>
          <w:b/>
          <w:bCs/>
        </w:rPr>
        <w:t>welcome, but</w:t>
      </w:r>
      <w:proofErr w:type="gramEnd"/>
      <w:r w:rsidRPr="00B03648">
        <w:rPr>
          <w:rFonts w:cstheme="minorHAnsi"/>
          <w:b/>
          <w:bCs/>
        </w:rPr>
        <w:t xml:space="preserve"> is not essential.</w:t>
      </w:r>
      <w:r w:rsidRPr="00B03648">
        <w:rPr>
          <w:rFonts w:cstheme="minorHAnsi"/>
        </w:rPr>
        <w:t xml:space="preserve"> We are particularly interested in what you can bring to the role and to the future development of Keswick Museum.</w:t>
      </w:r>
    </w:p>
    <w:p w14:paraId="7094EF45" w14:textId="77777777" w:rsidR="00B0520A" w:rsidRPr="00B03648" w:rsidRDefault="00B0520A" w:rsidP="00B0520A">
      <w:pPr>
        <w:spacing w:after="0"/>
        <w:rPr>
          <w:rFonts w:cstheme="minorHAnsi"/>
        </w:rPr>
      </w:pPr>
    </w:p>
    <w:p w14:paraId="20FF2F7E" w14:textId="77777777" w:rsidR="00BF54D5" w:rsidRPr="00B03648" w:rsidRDefault="003B018A" w:rsidP="00383717">
      <w:pPr>
        <w:spacing w:after="0"/>
        <w:rPr>
          <w:rFonts w:cstheme="minorHAnsi"/>
        </w:rPr>
      </w:pPr>
      <w:r w:rsidRPr="00B03648">
        <w:rPr>
          <w:rFonts w:cstheme="minorHAnsi"/>
          <w:b/>
          <w:bCs/>
        </w:rPr>
        <w:t>How to Apply:</w:t>
      </w:r>
      <w:r w:rsidRPr="00B03648">
        <w:rPr>
          <w:rFonts w:cstheme="minorHAnsi"/>
        </w:rPr>
        <w:br/>
      </w:r>
      <w:r w:rsidR="0072659A" w:rsidRPr="00B03648">
        <w:rPr>
          <w:rFonts w:cstheme="minorHAnsi"/>
        </w:rPr>
        <w:t>To apply please send your cv and a covering letter</w:t>
      </w:r>
      <w:r w:rsidR="005E7ABF" w:rsidRPr="00B03648">
        <w:rPr>
          <w:rFonts w:cstheme="minorHAnsi"/>
        </w:rPr>
        <w:t xml:space="preserve"> to </w:t>
      </w:r>
      <w:hyperlink r:id="rId7" w:history="1">
        <w:r w:rsidR="005E7ABF" w:rsidRPr="00B03648">
          <w:rPr>
            <w:rStyle w:val="Hyperlink"/>
            <w:rFonts w:cstheme="minorHAnsi"/>
          </w:rPr>
          <w:t>trustees@keswickmuseum.org.uk</w:t>
        </w:r>
      </w:hyperlink>
      <w:r w:rsidR="00F5282B" w:rsidRPr="00B03648">
        <w:rPr>
          <w:rFonts w:cstheme="minorHAnsi"/>
        </w:rPr>
        <w:t xml:space="preserve">. </w:t>
      </w:r>
    </w:p>
    <w:p w14:paraId="386D002D" w14:textId="279BD9CC" w:rsidR="00F61F1C" w:rsidRPr="00B03648" w:rsidRDefault="003B018A" w:rsidP="00383717">
      <w:pPr>
        <w:spacing w:after="0"/>
        <w:rPr>
          <w:rFonts w:cstheme="minorHAnsi"/>
        </w:rPr>
      </w:pPr>
      <w:r w:rsidRPr="00B03648">
        <w:rPr>
          <w:rFonts w:cstheme="minorHAnsi"/>
        </w:rPr>
        <w:t xml:space="preserve">For more details </w:t>
      </w:r>
      <w:r w:rsidR="00622699" w:rsidRPr="00B03648">
        <w:rPr>
          <w:rFonts w:cstheme="minorHAnsi"/>
        </w:rPr>
        <w:t>or</w:t>
      </w:r>
      <w:r w:rsidR="00707144" w:rsidRPr="00B03648">
        <w:rPr>
          <w:rFonts w:cstheme="minorHAnsi"/>
        </w:rPr>
        <w:t xml:space="preserve"> an</w:t>
      </w:r>
      <w:r w:rsidRPr="00B03648">
        <w:rPr>
          <w:rFonts w:cstheme="minorHAnsi"/>
        </w:rPr>
        <w:t xml:space="preserve"> application pack, please visit </w:t>
      </w:r>
      <w:hyperlink r:id="rId8" w:history="1">
        <w:r w:rsidRPr="00B03648">
          <w:rPr>
            <w:rStyle w:val="Hyperlink"/>
            <w:rFonts w:cstheme="minorHAnsi"/>
          </w:rPr>
          <w:t>Keswick Museum</w:t>
        </w:r>
      </w:hyperlink>
      <w:r w:rsidRPr="00B03648">
        <w:rPr>
          <w:rFonts w:cstheme="minorHAnsi"/>
        </w:rPr>
        <w:t xml:space="preserve"> or email </w:t>
      </w:r>
      <w:hyperlink r:id="rId9" w:history="1">
        <w:r w:rsidR="005E7ABF" w:rsidRPr="00B03648">
          <w:rPr>
            <w:rStyle w:val="Hyperlink"/>
            <w:rFonts w:cstheme="minorHAnsi"/>
          </w:rPr>
          <w:t>trustees@keswickmuseum.org.uk</w:t>
        </w:r>
      </w:hyperlink>
      <w:r w:rsidRPr="00B03648">
        <w:rPr>
          <w:rFonts w:cstheme="minorHAnsi"/>
        </w:rPr>
        <w:t>.</w:t>
      </w:r>
    </w:p>
    <w:p w14:paraId="21E3E944" w14:textId="77777777" w:rsidR="00F61F1C" w:rsidRPr="00B03648" w:rsidRDefault="00F61F1C" w:rsidP="00383717">
      <w:pPr>
        <w:spacing w:after="0"/>
        <w:rPr>
          <w:rFonts w:cstheme="minorHAnsi"/>
        </w:rPr>
      </w:pPr>
    </w:p>
    <w:p w14:paraId="0CA82A89" w14:textId="0705B813" w:rsidR="00F61F1C" w:rsidRPr="00B03648" w:rsidRDefault="003B018A" w:rsidP="00383717">
      <w:pPr>
        <w:spacing w:after="0"/>
        <w:rPr>
          <w:rFonts w:cstheme="minorHAnsi"/>
        </w:rPr>
      </w:pPr>
      <w:r w:rsidRPr="00B03648">
        <w:rPr>
          <w:rFonts w:cstheme="minorHAnsi"/>
        </w:rPr>
        <w:t xml:space="preserve">If you would like an informal, confidential chat about the role before applying, please </w:t>
      </w:r>
      <w:r w:rsidR="00F61F1C" w:rsidRPr="00B03648">
        <w:rPr>
          <w:rFonts w:cstheme="minorHAnsi"/>
        </w:rPr>
        <w:t>contact,</w:t>
      </w:r>
    </w:p>
    <w:p w14:paraId="4431DFA6" w14:textId="77777777" w:rsidR="00F61F1C" w:rsidRPr="00B03648" w:rsidRDefault="003B018A" w:rsidP="00383717">
      <w:pPr>
        <w:spacing w:after="0"/>
        <w:rPr>
          <w:rFonts w:cstheme="minorHAnsi"/>
        </w:rPr>
      </w:pPr>
      <w:r w:rsidRPr="00B03648">
        <w:rPr>
          <w:rFonts w:cstheme="minorHAnsi"/>
          <w:b/>
          <w:bCs/>
        </w:rPr>
        <w:t>Ruth McCooey, Trustee</w:t>
      </w:r>
      <w:r w:rsidRPr="00B03648">
        <w:rPr>
          <w:rFonts w:cstheme="minorHAnsi"/>
        </w:rPr>
        <w:t xml:space="preserve"> </w:t>
      </w:r>
    </w:p>
    <w:p w14:paraId="7F8B56F8" w14:textId="630AE856" w:rsidR="00AA58BC" w:rsidRPr="00B03648" w:rsidRDefault="00B7323F" w:rsidP="00383717">
      <w:pPr>
        <w:spacing w:after="0"/>
        <w:rPr>
          <w:rFonts w:cstheme="minorHAnsi"/>
        </w:rPr>
      </w:pPr>
      <w:r>
        <w:rPr>
          <w:rFonts w:cstheme="minorHAnsi"/>
        </w:rPr>
        <w:t>017687 73263</w:t>
      </w:r>
    </w:p>
    <w:p w14:paraId="45634011" w14:textId="7CBD1B68" w:rsidR="003B018A" w:rsidRDefault="00B7323F" w:rsidP="00383717">
      <w:pPr>
        <w:spacing w:after="0"/>
      </w:pPr>
      <w:hyperlink r:id="rId10" w:history="1">
        <w:r w:rsidRPr="00D86A95">
          <w:rPr>
            <w:rStyle w:val="Hyperlink"/>
          </w:rPr>
          <w:t>trustees@keswickmuseum.org.uk</w:t>
        </w:r>
      </w:hyperlink>
    </w:p>
    <w:p w14:paraId="3854AFA0" w14:textId="77777777" w:rsidR="00B7323F" w:rsidRDefault="00B7323F" w:rsidP="00383717">
      <w:pPr>
        <w:spacing w:after="0"/>
      </w:pPr>
    </w:p>
    <w:p w14:paraId="1C2FB4D3" w14:textId="77777777" w:rsidR="00AA58BC" w:rsidRPr="00B03648" w:rsidRDefault="00AA58BC" w:rsidP="00383717">
      <w:pPr>
        <w:spacing w:after="0"/>
        <w:rPr>
          <w:rFonts w:cstheme="minorHAnsi"/>
          <w:b/>
          <w:bCs/>
        </w:rPr>
      </w:pPr>
    </w:p>
    <w:p w14:paraId="119C384B" w14:textId="4CC3AF15" w:rsidR="00AF6767" w:rsidRPr="00B03648" w:rsidRDefault="003B018A" w:rsidP="003B018A">
      <w:pPr>
        <w:rPr>
          <w:rFonts w:cstheme="minorHAnsi"/>
        </w:rPr>
      </w:pPr>
      <w:r w:rsidRPr="00B03648">
        <w:rPr>
          <w:rFonts w:cstheme="minorHAnsi"/>
          <w:b/>
          <w:bCs/>
        </w:rPr>
        <w:t xml:space="preserve">Closing Date: </w:t>
      </w:r>
      <w:r w:rsidRPr="00B03648">
        <w:rPr>
          <w:rFonts w:cstheme="minorHAnsi"/>
        </w:rPr>
        <w:t>31 October 2026</w:t>
      </w:r>
    </w:p>
    <w:p w14:paraId="3425BC5C" w14:textId="308CB62C" w:rsidR="00AA58BC" w:rsidRPr="00B03648" w:rsidRDefault="009B6330" w:rsidP="003B018A">
      <w:pPr>
        <w:rPr>
          <w:rFonts w:cstheme="minorHAnsi"/>
        </w:rPr>
      </w:pPr>
      <w:r w:rsidRPr="00B03648">
        <w:rPr>
          <w:rFonts w:cstheme="minorHAnsi"/>
        </w:rPr>
        <w:t>Keswick Museum is committed to building a diverse and inclusive Board and welcomes applications from people from all backgrounds and communities</w:t>
      </w:r>
      <w:r w:rsidR="00AA58BC" w:rsidRPr="00B03648">
        <w:rPr>
          <w:rFonts w:cstheme="minorHAnsi"/>
        </w:rPr>
        <w:t>.</w:t>
      </w:r>
    </w:p>
    <w:sectPr w:rsidR="00AA58BC" w:rsidRPr="00B036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3CCC" w14:textId="77777777" w:rsidR="00523BE6" w:rsidRDefault="00523BE6" w:rsidP="00515274">
      <w:pPr>
        <w:spacing w:after="0" w:line="240" w:lineRule="auto"/>
      </w:pPr>
      <w:r>
        <w:separator/>
      </w:r>
    </w:p>
  </w:endnote>
  <w:endnote w:type="continuationSeparator" w:id="0">
    <w:p w14:paraId="25805A3E" w14:textId="77777777" w:rsidR="00523BE6" w:rsidRDefault="00523BE6" w:rsidP="0051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2D87" w14:textId="77777777" w:rsidR="007701E6" w:rsidRDefault="00770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46B5" w14:textId="77777777" w:rsidR="007701E6" w:rsidRDefault="007701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D5BC" w14:textId="77777777" w:rsidR="007701E6" w:rsidRDefault="00770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9ED4" w14:textId="77777777" w:rsidR="00523BE6" w:rsidRDefault="00523BE6" w:rsidP="00515274">
      <w:pPr>
        <w:spacing w:after="0" w:line="240" w:lineRule="auto"/>
      </w:pPr>
      <w:r>
        <w:separator/>
      </w:r>
    </w:p>
  </w:footnote>
  <w:footnote w:type="continuationSeparator" w:id="0">
    <w:p w14:paraId="06B509AC" w14:textId="77777777" w:rsidR="00523BE6" w:rsidRDefault="00523BE6" w:rsidP="00515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45FD" w14:textId="77777777" w:rsidR="007701E6" w:rsidRDefault="00770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2A25" w14:textId="77777777" w:rsidR="00515274" w:rsidRDefault="00515274" w:rsidP="00515274">
    <w:pPr>
      <w:pStyle w:val="Header"/>
      <w:jc w:val="right"/>
    </w:pPr>
    <w:r>
      <w:rPr>
        <w:noProof/>
      </w:rPr>
      <w:drawing>
        <wp:inline distT="0" distB="0" distL="0" distR="0" wp14:anchorId="402D3FF8" wp14:editId="22FBF373">
          <wp:extent cx="708660" cy="708660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D83C3" w14:textId="77777777" w:rsidR="00515274" w:rsidRDefault="005152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F443" w14:textId="77777777" w:rsidR="007701E6" w:rsidRDefault="00770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52853"/>
    <w:multiLevelType w:val="multilevel"/>
    <w:tmpl w:val="46CA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A026E"/>
    <w:multiLevelType w:val="hybridMultilevel"/>
    <w:tmpl w:val="487E6E06"/>
    <w:lvl w:ilvl="0" w:tplc="6B32F01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2037E2"/>
    <w:multiLevelType w:val="multilevel"/>
    <w:tmpl w:val="34DE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F59FE"/>
    <w:multiLevelType w:val="hybridMultilevel"/>
    <w:tmpl w:val="D504B532"/>
    <w:lvl w:ilvl="0" w:tplc="A95EF5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A35AF"/>
    <w:multiLevelType w:val="hybridMultilevel"/>
    <w:tmpl w:val="93D28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60B76"/>
    <w:multiLevelType w:val="hybridMultilevel"/>
    <w:tmpl w:val="3C2A9CB4"/>
    <w:lvl w:ilvl="0" w:tplc="2536D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9790E"/>
    <w:multiLevelType w:val="hybridMultilevel"/>
    <w:tmpl w:val="8166AB38"/>
    <w:lvl w:ilvl="0" w:tplc="DCC28D4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B4922"/>
    <w:multiLevelType w:val="hybridMultilevel"/>
    <w:tmpl w:val="D952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08591">
    <w:abstractNumId w:val="6"/>
  </w:num>
  <w:num w:numId="2" w16cid:durableId="241303636">
    <w:abstractNumId w:val="1"/>
  </w:num>
  <w:num w:numId="3" w16cid:durableId="1275405160">
    <w:abstractNumId w:val="5"/>
  </w:num>
  <w:num w:numId="4" w16cid:durableId="806317792">
    <w:abstractNumId w:val="3"/>
  </w:num>
  <w:num w:numId="5" w16cid:durableId="336617986">
    <w:abstractNumId w:val="0"/>
  </w:num>
  <w:num w:numId="6" w16cid:durableId="1948267378">
    <w:abstractNumId w:val="2"/>
  </w:num>
  <w:num w:numId="7" w16cid:durableId="513879808">
    <w:abstractNumId w:val="7"/>
  </w:num>
  <w:num w:numId="8" w16cid:durableId="911237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86"/>
    <w:rsid w:val="00000927"/>
    <w:rsid w:val="000124AE"/>
    <w:rsid w:val="00014C66"/>
    <w:rsid w:val="00031324"/>
    <w:rsid w:val="00032211"/>
    <w:rsid w:val="000634B2"/>
    <w:rsid w:val="00083715"/>
    <w:rsid w:val="00086051"/>
    <w:rsid w:val="000A1A25"/>
    <w:rsid w:val="000A32C5"/>
    <w:rsid w:val="000C3941"/>
    <w:rsid w:val="000D5186"/>
    <w:rsid w:val="000E3531"/>
    <w:rsid w:val="00110E1A"/>
    <w:rsid w:val="001149E8"/>
    <w:rsid w:val="00145824"/>
    <w:rsid w:val="00154B79"/>
    <w:rsid w:val="001558CC"/>
    <w:rsid w:val="001A1758"/>
    <w:rsid w:val="001A2B8E"/>
    <w:rsid w:val="001A7C8A"/>
    <w:rsid w:val="001B6B06"/>
    <w:rsid w:val="001C2A17"/>
    <w:rsid w:val="001D7B97"/>
    <w:rsid w:val="001E11B8"/>
    <w:rsid w:val="001E289A"/>
    <w:rsid w:val="001F2E5F"/>
    <w:rsid w:val="002107B5"/>
    <w:rsid w:val="002160C4"/>
    <w:rsid w:val="00217C7E"/>
    <w:rsid w:val="00225118"/>
    <w:rsid w:val="00233DDD"/>
    <w:rsid w:val="002643F3"/>
    <w:rsid w:val="002650F1"/>
    <w:rsid w:val="0027294D"/>
    <w:rsid w:val="002753BB"/>
    <w:rsid w:val="002817CC"/>
    <w:rsid w:val="00282049"/>
    <w:rsid w:val="00286140"/>
    <w:rsid w:val="002925AD"/>
    <w:rsid w:val="00295430"/>
    <w:rsid w:val="00296CBB"/>
    <w:rsid w:val="002B0051"/>
    <w:rsid w:val="002B69C9"/>
    <w:rsid w:val="002C1D3A"/>
    <w:rsid w:val="002C69A8"/>
    <w:rsid w:val="002C6E71"/>
    <w:rsid w:val="002E0669"/>
    <w:rsid w:val="002F1C10"/>
    <w:rsid w:val="002F5778"/>
    <w:rsid w:val="002F57B3"/>
    <w:rsid w:val="0031440F"/>
    <w:rsid w:val="00316CEC"/>
    <w:rsid w:val="00326DE1"/>
    <w:rsid w:val="00330AF7"/>
    <w:rsid w:val="00353557"/>
    <w:rsid w:val="00357F5D"/>
    <w:rsid w:val="00372FFC"/>
    <w:rsid w:val="00382D54"/>
    <w:rsid w:val="00383717"/>
    <w:rsid w:val="003A30AA"/>
    <w:rsid w:val="003A693F"/>
    <w:rsid w:val="003B018A"/>
    <w:rsid w:val="003B0B8F"/>
    <w:rsid w:val="003B6A02"/>
    <w:rsid w:val="003C02B8"/>
    <w:rsid w:val="003C5283"/>
    <w:rsid w:val="003E386D"/>
    <w:rsid w:val="003E761F"/>
    <w:rsid w:val="00403EB0"/>
    <w:rsid w:val="00405A02"/>
    <w:rsid w:val="00412D57"/>
    <w:rsid w:val="00413AD1"/>
    <w:rsid w:val="0041493A"/>
    <w:rsid w:val="004222EF"/>
    <w:rsid w:val="00427A93"/>
    <w:rsid w:val="004304F5"/>
    <w:rsid w:val="004308DD"/>
    <w:rsid w:val="00455E1A"/>
    <w:rsid w:val="00461C63"/>
    <w:rsid w:val="00473EBA"/>
    <w:rsid w:val="00476646"/>
    <w:rsid w:val="00477184"/>
    <w:rsid w:val="004930AA"/>
    <w:rsid w:val="004B2645"/>
    <w:rsid w:val="004B7FEC"/>
    <w:rsid w:val="004D2F9F"/>
    <w:rsid w:val="004E4046"/>
    <w:rsid w:val="004E781B"/>
    <w:rsid w:val="004F246F"/>
    <w:rsid w:val="004F3916"/>
    <w:rsid w:val="00505F72"/>
    <w:rsid w:val="0051136D"/>
    <w:rsid w:val="00515274"/>
    <w:rsid w:val="00523BE6"/>
    <w:rsid w:val="00525583"/>
    <w:rsid w:val="00532C66"/>
    <w:rsid w:val="00540DB7"/>
    <w:rsid w:val="00545706"/>
    <w:rsid w:val="00550811"/>
    <w:rsid w:val="0058455D"/>
    <w:rsid w:val="00594135"/>
    <w:rsid w:val="005A674B"/>
    <w:rsid w:val="005D1160"/>
    <w:rsid w:val="005D535E"/>
    <w:rsid w:val="005E6BA1"/>
    <w:rsid w:val="005E7ABF"/>
    <w:rsid w:val="005F49DB"/>
    <w:rsid w:val="00605E1F"/>
    <w:rsid w:val="0061187E"/>
    <w:rsid w:val="00622699"/>
    <w:rsid w:val="0064111D"/>
    <w:rsid w:val="0064262B"/>
    <w:rsid w:val="00642988"/>
    <w:rsid w:val="00644AE6"/>
    <w:rsid w:val="00661219"/>
    <w:rsid w:val="00672831"/>
    <w:rsid w:val="00682E36"/>
    <w:rsid w:val="006962BA"/>
    <w:rsid w:val="006A489D"/>
    <w:rsid w:val="006A7C3D"/>
    <w:rsid w:val="006B2D45"/>
    <w:rsid w:val="006B4FEB"/>
    <w:rsid w:val="006C0D37"/>
    <w:rsid w:val="006C3227"/>
    <w:rsid w:val="006C533D"/>
    <w:rsid w:val="006D3F3E"/>
    <w:rsid w:val="006E4253"/>
    <w:rsid w:val="006F0942"/>
    <w:rsid w:val="006F0F91"/>
    <w:rsid w:val="006F29B4"/>
    <w:rsid w:val="00707144"/>
    <w:rsid w:val="00712AE0"/>
    <w:rsid w:val="00713D39"/>
    <w:rsid w:val="0072659A"/>
    <w:rsid w:val="00746DD6"/>
    <w:rsid w:val="00761C0E"/>
    <w:rsid w:val="007701E6"/>
    <w:rsid w:val="00776E1F"/>
    <w:rsid w:val="00783590"/>
    <w:rsid w:val="007A3270"/>
    <w:rsid w:val="007A42AA"/>
    <w:rsid w:val="007B4432"/>
    <w:rsid w:val="007C4364"/>
    <w:rsid w:val="007D0908"/>
    <w:rsid w:val="007D0D13"/>
    <w:rsid w:val="007D133D"/>
    <w:rsid w:val="007D3C41"/>
    <w:rsid w:val="007D5EC4"/>
    <w:rsid w:val="007F4504"/>
    <w:rsid w:val="007F7B5F"/>
    <w:rsid w:val="00815BB4"/>
    <w:rsid w:val="00825E19"/>
    <w:rsid w:val="0084366D"/>
    <w:rsid w:val="008634FF"/>
    <w:rsid w:val="00866AE5"/>
    <w:rsid w:val="008922B2"/>
    <w:rsid w:val="008B24A4"/>
    <w:rsid w:val="008D43F6"/>
    <w:rsid w:val="008D64BA"/>
    <w:rsid w:val="00913528"/>
    <w:rsid w:val="0092473D"/>
    <w:rsid w:val="0094307D"/>
    <w:rsid w:val="00945029"/>
    <w:rsid w:val="009572B6"/>
    <w:rsid w:val="009631E6"/>
    <w:rsid w:val="00976A60"/>
    <w:rsid w:val="0098661F"/>
    <w:rsid w:val="009869AD"/>
    <w:rsid w:val="00990E6A"/>
    <w:rsid w:val="00995424"/>
    <w:rsid w:val="009A712F"/>
    <w:rsid w:val="009B6330"/>
    <w:rsid w:val="009F0A28"/>
    <w:rsid w:val="009F1C3A"/>
    <w:rsid w:val="009F1FE1"/>
    <w:rsid w:val="009F494C"/>
    <w:rsid w:val="00A00BE2"/>
    <w:rsid w:val="00A14B47"/>
    <w:rsid w:val="00A2759A"/>
    <w:rsid w:val="00A42C2B"/>
    <w:rsid w:val="00A4338D"/>
    <w:rsid w:val="00A6695C"/>
    <w:rsid w:val="00A669D1"/>
    <w:rsid w:val="00A67914"/>
    <w:rsid w:val="00A71635"/>
    <w:rsid w:val="00A71F86"/>
    <w:rsid w:val="00A77341"/>
    <w:rsid w:val="00A91940"/>
    <w:rsid w:val="00AA0A41"/>
    <w:rsid w:val="00AA58BC"/>
    <w:rsid w:val="00AA7A09"/>
    <w:rsid w:val="00AB0B57"/>
    <w:rsid w:val="00AC0C2E"/>
    <w:rsid w:val="00AC0F41"/>
    <w:rsid w:val="00AD4B37"/>
    <w:rsid w:val="00AE24C0"/>
    <w:rsid w:val="00AE6CC7"/>
    <w:rsid w:val="00AE73E4"/>
    <w:rsid w:val="00AF16A7"/>
    <w:rsid w:val="00AF6767"/>
    <w:rsid w:val="00AF7B79"/>
    <w:rsid w:val="00B03648"/>
    <w:rsid w:val="00B0520A"/>
    <w:rsid w:val="00B11915"/>
    <w:rsid w:val="00B25F9A"/>
    <w:rsid w:val="00B34E0B"/>
    <w:rsid w:val="00B548E7"/>
    <w:rsid w:val="00B670B3"/>
    <w:rsid w:val="00B7323F"/>
    <w:rsid w:val="00B7362F"/>
    <w:rsid w:val="00B746D5"/>
    <w:rsid w:val="00B828CB"/>
    <w:rsid w:val="00B83391"/>
    <w:rsid w:val="00B85299"/>
    <w:rsid w:val="00B90815"/>
    <w:rsid w:val="00BB04AC"/>
    <w:rsid w:val="00BC00E0"/>
    <w:rsid w:val="00BC5DCB"/>
    <w:rsid w:val="00BC6976"/>
    <w:rsid w:val="00BD2999"/>
    <w:rsid w:val="00BF33E3"/>
    <w:rsid w:val="00BF54D5"/>
    <w:rsid w:val="00C122D1"/>
    <w:rsid w:val="00C17382"/>
    <w:rsid w:val="00C2430C"/>
    <w:rsid w:val="00C2754E"/>
    <w:rsid w:val="00C3411C"/>
    <w:rsid w:val="00C476AB"/>
    <w:rsid w:val="00C5257C"/>
    <w:rsid w:val="00C57243"/>
    <w:rsid w:val="00C65873"/>
    <w:rsid w:val="00C84007"/>
    <w:rsid w:val="00C84396"/>
    <w:rsid w:val="00CA7979"/>
    <w:rsid w:val="00CB7CBC"/>
    <w:rsid w:val="00CC768E"/>
    <w:rsid w:val="00CF2235"/>
    <w:rsid w:val="00D05EC3"/>
    <w:rsid w:val="00D24CD1"/>
    <w:rsid w:val="00D32A3E"/>
    <w:rsid w:val="00D37C34"/>
    <w:rsid w:val="00D42D6F"/>
    <w:rsid w:val="00D51BC9"/>
    <w:rsid w:val="00D80B97"/>
    <w:rsid w:val="00D8448D"/>
    <w:rsid w:val="00D9103D"/>
    <w:rsid w:val="00DA6867"/>
    <w:rsid w:val="00DB4B2A"/>
    <w:rsid w:val="00DC2B88"/>
    <w:rsid w:val="00DD1664"/>
    <w:rsid w:val="00DD3A2F"/>
    <w:rsid w:val="00DE3CD2"/>
    <w:rsid w:val="00DE62F8"/>
    <w:rsid w:val="00DF39E2"/>
    <w:rsid w:val="00E0502E"/>
    <w:rsid w:val="00E164B8"/>
    <w:rsid w:val="00E22519"/>
    <w:rsid w:val="00E22B8D"/>
    <w:rsid w:val="00E35083"/>
    <w:rsid w:val="00E51635"/>
    <w:rsid w:val="00E52414"/>
    <w:rsid w:val="00E52782"/>
    <w:rsid w:val="00E813EB"/>
    <w:rsid w:val="00E81974"/>
    <w:rsid w:val="00E91320"/>
    <w:rsid w:val="00EB6EB8"/>
    <w:rsid w:val="00EC0C09"/>
    <w:rsid w:val="00EC2249"/>
    <w:rsid w:val="00EC38E5"/>
    <w:rsid w:val="00EC5EFF"/>
    <w:rsid w:val="00ED27E8"/>
    <w:rsid w:val="00F0494C"/>
    <w:rsid w:val="00F0604B"/>
    <w:rsid w:val="00F42308"/>
    <w:rsid w:val="00F45145"/>
    <w:rsid w:val="00F4711F"/>
    <w:rsid w:val="00F5282B"/>
    <w:rsid w:val="00F56FBA"/>
    <w:rsid w:val="00F61F1C"/>
    <w:rsid w:val="00F8773A"/>
    <w:rsid w:val="00FA7F65"/>
    <w:rsid w:val="00FB2293"/>
    <w:rsid w:val="00FB416B"/>
    <w:rsid w:val="00FC1A87"/>
    <w:rsid w:val="00FC4AF4"/>
    <w:rsid w:val="00FD2BFA"/>
    <w:rsid w:val="00F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6545"/>
  <w15:chartTrackingRefBased/>
  <w15:docId w15:val="{BE386ADA-DB61-4245-B5A2-3E130B6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274"/>
  </w:style>
  <w:style w:type="paragraph" w:styleId="Footer">
    <w:name w:val="footer"/>
    <w:basedOn w:val="Normal"/>
    <w:link w:val="FooterChar"/>
    <w:uiPriority w:val="99"/>
    <w:unhideWhenUsed/>
    <w:rsid w:val="00515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274"/>
  </w:style>
  <w:style w:type="paragraph" w:styleId="ListParagraph">
    <w:name w:val="List Paragraph"/>
    <w:basedOn w:val="Normal"/>
    <w:uiPriority w:val="34"/>
    <w:qFormat/>
    <w:rsid w:val="000124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ontentpasted1">
    <w:name w:val="x_contentpasted1"/>
    <w:basedOn w:val="DefaultParagraphFont"/>
    <w:rsid w:val="00154B79"/>
  </w:style>
  <w:style w:type="character" w:customStyle="1" w:styleId="xcontentpasted0">
    <w:name w:val="x_contentpasted0"/>
    <w:basedOn w:val="DefaultParagraphFont"/>
    <w:rsid w:val="00154B79"/>
  </w:style>
  <w:style w:type="character" w:styleId="Hyperlink">
    <w:name w:val="Hyperlink"/>
    <w:basedOn w:val="DefaultParagraphFont"/>
    <w:uiPriority w:val="99"/>
    <w:unhideWhenUsed/>
    <w:rsid w:val="003B0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3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5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swickmuseum.org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ustees@keswickmuseum.org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trustees@keswickmuseum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ustees@keswickmuseum.org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h.mccooey\OneDrive%20-%20The%20Outward%20Bound%20Trust\Ruths_Files\Personnel\CF\KMAG\Board%20Meetings\Finance%20Meetings\220531%20Finance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220531 Finance Meeting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McCooey</dc:creator>
  <cp:keywords/>
  <dc:description/>
  <cp:lastModifiedBy>Jane Affleck</cp:lastModifiedBy>
  <cp:revision>87</cp:revision>
  <dcterms:created xsi:type="dcterms:W3CDTF">2026-08-16T13:15:00Z</dcterms:created>
  <dcterms:modified xsi:type="dcterms:W3CDTF">2026-08-20T15:44:00Z</dcterms:modified>
</cp:coreProperties>
</file>